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D9E" w:rsidRDefault="008B6F82" w:rsidP="00A97E0F">
      <w:pPr>
        <w:jc w:val="center"/>
      </w:pPr>
      <w:bookmarkStart w:id="0" w:name="_GoBack"/>
      <w:bookmarkEnd w:id="0"/>
      <w:r>
        <w:t>Terms of Reference</w:t>
      </w:r>
    </w:p>
    <w:p w:rsidR="00E73549" w:rsidRDefault="008B6F82" w:rsidP="008B6F82">
      <w:pPr>
        <w:jc w:val="center"/>
      </w:pPr>
      <w:r>
        <w:t xml:space="preserve">CSC Sub-Committee </w:t>
      </w:r>
      <w:r w:rsidR="00437F78">
        <w:t xml:space="preserve">- </w:t>
      </w:r>
      <w:r>
        <w:t>Primary Care Homes</w:t>
      </w:r>
      <w:r w:rsidR="0033595A">
        <w:t xml:space="preserve"> </w:t>
      </w:r>
    </w:p>
    <w:p w:rsidR="00556F3D" w:rsidRPr="00E73549" w:rsidRDefault="00556F3D" w:rsidP="008B6F82">
      <w:pPr>
        <w:jc w:val="center"/>
        <w:rPr>
          <w:i/>
        </w:rPr>
      </w:pPr>
    </w:p>
    <w:p w:rsidR="00556F3D" w:rsidRDefault="00E73549" w:rsidP="00E73549">
      <w:pPr>
        <w:ind w:left="360"/>
        <w:rPr>
          <w:i/>
        </w:rPr>
      </w:pPr>
      <w:r w:rsidRPr="00E73549">
        <w:rPr>
          <w:b/>
          <w:i/>
        </w:rPr>
        <w:t xml:space="preserve">Definition: </w:t>
      </w:r>
      <w:r>
        <w:rPr>
          <w:i/>
        </w:rPr>
        <w:t xml:space="preserve">Primary Care Homes are </w:t>
      </w:r>
      <w:r w:rsidR="00556F3D">
        <w:rPr>
          <w:i/>
        </w:rPr>
        <w:t xml:space="preserve">networked </w:t>
      </w:r>
      <w:r>
        <w:rPr>
          <w:i/>
        </w:rPr>
        <w:t>patient medical homes AND primary care services with formal links to specialized services and speci</w:t>
      </w:r>
      <w:r w:rsidR="00556F3D">
        <w:rPr>
          <w:i/>
        </w:rPr>
        <w:t>a</w:t>
      </w:r>
      <w:r>
        <w:rPr>
          <w:i/>
        </w:rPr>
        <w:t>lists.</w:t>
      </w:r>
    </w:p>
    <w:p w:rsidR="00556F3D" w:rsidRPr="00C702BE" w:rsidRDefault="00556F3D" w:rsidP="00E73549">
      <w:pPr>
        <w:ind w:left="360"/>
      </w:pPr>
    </w:p>
    <w:p w:rsidR="0033595A" w:rsidRDefault="00556F3D" w:rsidP="000476ED">
      <w:pPr>
        <w:pStyle w:val="ListParagraph"/>
        <w:numPr>
          <w:ilvl w:val="0"/>
          <w:numId w:val="1"/>
        </w:numPr>
      </w:pPr>
      <w:r>
        <w:rPr>
          <w:b/>
        </w:rPr>
        <w:t>C</w:t>
      </w:r>
      <w:r w:rsidR="00826A56" w:rsidRPr="00556F3D">
        <w:rPr>
          <w:b/>
        </w:rPr>
        <w:t xml:space="preserve">ommittee </w:t>
      </w:r>
      <w:r w:rsidR="008B6F82" w:rsidRPr="00556F3D">
        <w:rPr>
          <w:b/>
        </w:rPr>
        <w:t>Purpose:</w:t>
      </w:r>
      <w:r w:rsidR="00F92F35">
        <w:t xml:space="preserve"> </w:t>
      </w:r>
    </w:p>
    <w:p w:rsidR="00FF4CDB" w:rsidRDefault="00F92F35" w:rsidP="0033595A">
      <w:pPr>
        <w:pStyle w:val="ListParagraph"/>
        <w:numPr>
          <w:ilvl w:val="1"/>
          <w:numId w:val="1"/>
        </w:numPr>
      </w:pPr>
      <w:r>
        <w:t>P</w:t>
      </w:r>
      <w:r w:rsidR="008B6F82">
        <w:t xml:space="preserve">rovide a </w:t>
      </w:r>
      <w:r w:rsidR="00FF4CDB">
        <w:t xml:space="preserve">collaborative </w:t>
      </w:r>
      <w:r>
        <w:t xml:space="preserve">forum for the North Shore Division of Family Practice </w:t>
      </w:r>
      <w:r w:rsidR="008B6F82">
        <w:t>an</w:t>
      </w:r>
      <w:r w:rsidR="00FF4CDB">
        <w:t>d V</w:t>
      </w:r>
      <w:r>
        <w:t xml:space="preserve">ancouver </w:t>
      </w:r>
      <w:r w:rsidR="00FF4CDB">
        <w:t>C</w:t>
      </w:r>
      <w:r>
        <w:t xml:space="preserve">oastal </w:t>
      </w:r>
      <w:r w:rsidR="00FF4CDB">
        <w:t>H</w:t>
      </w:r>
      <w:r>
        <w:t>ealth</w:t>
      </w:r>
      <w:r w:rsidR="00FF4CDB">
        <w:t xml:space="preserve"> to engage in coordinated planning and </w:t>
      </w:r>
      <w:r>
        <w:t xml:space="preserve">support for the </w:t>
      </w:r>
      <w:r w:rsidR="008B6F82">
        <w:t>implementation of Primary</w:t>
      </w:r>
      <w:r w:rsidR="00961977">
        <w:t xml:space="preserve"> Care Homes </w:t>
      </w:r>
      <w:r w:rsidR="0033595A">
        <w:t xml:space="preserve">(PCH) </w:t>
      </w:r>
      <w:r w:rsidR="00961977">
        <w:t>on the Nor</w:t>
      </w:r>
      <w:r>
        <w:t>th Shore, guided by the Triple Aim framework.</w:t>
      </w:r>
    </w:p>
    <w:p w:rsidR="008B6F82" w:rsidRPr="008B6F82" w:rsidRDefault="008B6F82" w:rsidP="008B6F82">
      <w:pPr>
        <w:pStyle w:val="ListParagraph"/>
        <w:numPr>
          <w:ilvl w:val="0"/>
          <w:numId w:val="1"/>
        </w:numPr>
      </w:pPr>
      <w:r>
        <w:rPr>
          <w:b/>
        </w:rPr>
        <w:t>Objectives:</w:t>
      </w:r>
    </w:p>
    <w:p w:rsidR="008B6F82" w:rsidRDefault="00992511" w:rsidP="00376533">
      <w:pPr>
        <w:pStyle w:val="ListParagraph"/>
        <w:numPr>
          <w:ilvl w:val="1"/>
          <w:numId w:val="1"/>
        </w:numPr>
        <w:ind w:left="1080"/>
      </w:pPr>
      <w:r>
        <w:t>Provide oversight, recommendations, and coord</w:t>
      </w:r>
      <w:r w:rsidR="00961977">
        <w:t>ination across the North Shore for the development and implementation of</w:t>
      </w:r>
      <w:r>
        <w:t xml:space="preserve"> Primary Care Home</w:t>
      </w:r>
      <w:r w:rsidR="00961977">
        <w:t xml:space="preserve">s, and </w:t>
      </w:r>
      <w:r>
        <w:t>projects and activities</w:t>
      </w:r>
      <w:r w:rsidR="00E73549">
        <w:t xml:space="preserve"> related to PCH’s.</w:t>
      </w:r>
    </w:p>
    <w:p w:rsidR="009A2EC6" w:rsidRDefault="008B6F82" w:rsidP="009A2EC6">
      <w:pPr>
        <w:pStyle w:val="ListParagraph"/>
        <w:numPr>
          <w:ilvl w:val="0"/>
          <w:numId w:val="1"/>
        </w:numPr>
        <w:rPr>
          <w:b/>
        </w:rPr>
      </w:pPr>
      <w:r w:rsidRPr="008B6F82">
        <w:rPr>
          <w:b/>
        </w:rPr>
        <w:t>Activ</w:t>
      </w:r>
      <w:r>
        <w:rPr>
          <w:b/>
        </w:rPr>
        <w:t>i</w:t>
      </w:r>
      <w:r w:rsidRPr="008B6F82">
        <w:rPr>
          <w:b/>
        </w:rPr>
        <w:t xml:space="preserve">ties: </w:t>
      </w:r>
    </w:p>
    <w:p w:rsidR="008B6F82" w:rsidRPr="009A2EC6" w:rsidRDefault="00C702BE" w:rsidP="009A2EC6">
      <w:pPr>
        <w:pStyle w:val="ListParagraph"/>
        <w:numPr>
          <w:ilvl w:val="1"/>
          <w:numId w:val="1"/>
        </w:numPr>
        <w:rPr>
          <w:b/>
        </w:rPr>
      </w:pPr>
      <w:r>
        <w:t>Identify physicians and/or practice sites</w:t>
      </w:r>
      <w:r w:rsidR="00D81CC1">
        <w:t xml:space="preserve"> for</w:t>
      </w:r>
      <w:r w:rsidR="001678AA">
        <w:t xml:space="preserve"> implementation of PCH’s.</w:t>
      </w:r>
    </w:p>
    <w:p w:rsidR="00961977" w:rsidRPr="00CE6FAF" w:rsidRDefault="00961977" w:rsidP="00E73549">
      <w:pPr>
        <w:pStyle w:val="ListParagraph"/>
        <w:numPr>
          <w:ilvl w:val="1"/>
          <w:numId w:val="1"/>
        </w:numPr>
        <w:rPr>
          <w:b/>
        </w:rPr>
      </w:pPr>
      <w:r>
        <w:t>Identify</w:t>
      </w:r>
      <w:r w:rsidRPr="00961977">
        <w:rPr>
          <w:i/>
        </w:rPr>
        <w:t xml:space="preserve"> </w:t>
      </w:r>
      <w:r w:rsidR="002D278D">
        <w:t xml:space="preserve">need for </w:t>
      </w:r>
      <w:r>
        <w:t>working</w:t>
      </w:r>
      <w:r w:rsidR="0094130A">
        <w:t xml:space="preserve"> and/or task</w:t>
      </w:r>
      <w:r>
        <w:t xml:space="preserve"> gr</w:t>
      </w:r>
      <w:r w:rsidR="0094130A">
        <w:t>oups and provide oversight to working/task groups</w:t>
      </w:r>
      <w:r>
        <w:t xml:space="preserve"> to ensure </w:t>
      </w:r>
      <w:r w:rsidR="0094130A">
        <w:t xml:space="preserve">PCH </w:t>
      </w:r>
      <w:r>
        <w:t>activities are coord</w:t>
      </w:r>
      <w:r w:rsidR="00C702BE">
        <w:t>inated across North Shore’s P</w:t>
      </w:r>
      <w:r w:rsidR="00E73549">
        <w:t xml:space="preserve">atient Medical Homes. </w:t>
      </w:r>
    </w:p>
    <w:p w:rsidR="00CE6FAF" w:rsidRPr="00826A56" w:rsidRDefault="00CE6FAF" w:rsidP="00961977">
      <w:pPr>
        <w:pStyle w:val="ListParagraph"/>
        <w:numPr>
          <w:ilvl w:val="1"/>
          <w:numId w:val="1"/>
        </w:numPr>
        <w:rPr>
          <w:b/>
        </w:rPr>
      </w:pPr>
      <w:r>
        <w:t xml:space="preserve">Ensure </w:t>
      </w:r>
      <w:r w:rsidR="00437F78">
        <w:t>evaluation, monitoring, and support for quality improvement is embedded in all activities related to Primary Care Homes.</w:t>
      </w:r>
    </w:p>
    <w:p w:rsidR="00961977" w:rsidRPr="00961977" w:rsidRDefault="00FF4CDB" w:rsidP="002405A0">
      <w:pPr>
        <w:pStyle w:val="ListParagraph"/>
        <w:numPr>
          <w:ilvl w:val="1"/>
          <w:numId w:val="1"/>
        </w:numPr>
        <w:rPr>
          <w:b/>
        </w:rPr>
      </w:pPr>
      <w:r>
        <w:t>Identify projec</w:t>
      </w:r>
      <w:r w:rsidR="00557ECF">
        <w:t xml:space="preserve">t requirements and </w:t>
      </w:r>
      <w:r>
        <w:t xml:space="preserve">resources, and make </w:t>
      </w:r>
      <w:r w:rsidR="00961977">
        <w:t xml:space="preserve">recommendations </w:t>
      </w:r>
      <w:r>
        <w:t>to respective organizations/funders for alloc</w:t>
      </w:r>
      <w:r w:rsidR="00961977">
        <w:t>ation; develop budgets and monitor funds allocated to the PCH committee.</w:t>
      </w:r>
    </w:p>
    <w:p w:rsidR="00826A56" w:rsidRPr="00826A56" w:rsidRDefault="00826A56" w:rsidP="00FF4CDB">
      <w:pPr>
        <w:pStyle w:val="ListParagraph"/>
        <w:numPr>
          <w:ilvl w:val="1"/>
          <w:numId w:val="1"/>
        </w:numPr>
        <w:rPr>
          <w:b/>
        </w:rPr>
      </w:pPr>
      <w:r>
        <w:t>Address project barriers and challenges through collaborative problem-solving; identify issues that need to be brought forward to other forums (eg., CSC)</w:t>
      </w:r>
    </w:p>
    <w:p w:rsidR="002815F7" w:rsidRPr="00556F3D" w:rsidRDefault="00FF4CDB" w:rsidP="00556F3D">
      <w:pPr>
        <w:pStyle w:val="ListParagraph"/>
        <w:numPr>
          <w:ilvl w:val="1"/>
          <w:numId w:val="1"/>
        </w:numPr>
        <w:rPr>
          <w:b/>
        </w:rPr>
      </w:pPr>
      <w:r>
        <w:t>Liaise with other Division’s/HA’s to mutually share project learnings and successes.</w:t>
      </w:r>
    </w:p>
    <w:p w:rsidR="00826A56" w:rsidRDefault="002815F7" w:rsidP="00826A56">
      <w:pPr>
        <w:pStyle w:val="ListParagraph"/>
        <w:numPr>
          <w:ilvl w:val="0"/>
          <w:numId w:val="1"/>
        </w:numPr>
        <w:rPr>
          <w:b/>
        </w:rPr>
      </w:pPr>
      <w:r w:rsidRPr="002815F7">
        <w:rPr>
          <w:b/>
        </w:rPr>
        <w:t>Governance</w:t>
      </w:r>
      <w:r>
        <w:rPr>
          <w:b/>
        </w:rPr>
        <w:t>:</w:t>
      </w:r>
    </w:p>
    <w:p w:rsidR="0091010E" w:rsidRPr="00556F3D" w:rsidRDefault="002815F7" w:rsidP="00556F3D">
      <w:pPr>
        <w:pStyle w:val="ListParagraph"/>
        <w:numPr>
          <w:ilvl w:val="1"/>
          <w:numId w:val="1"/>
        </w:numPr>
        <w:rPr>
          <w:b/>
        </w:rPr>
      </w:pPr>
      <w:r>
        <w:t>The Primary Care Home Su</w:t>
      </w:r>
      <w:r w:rsidR="00F92F35">
        <w:t>b-Committee reports to the CSC (</w:t>
      </w:r>
      <w:r>
        <w:t>and on its activities to the respective organizations</w:t>
      </w:r>
      <w:r w:rsidR="00F92F35">
        <w:t>).</w:t>
      </w:r>
    </w:p>
    <w:p w:rsidR="0091010E" w:rsidRDefault="0091010E" w:rsidP="0091010E">
      <w:pPr>
        <w:pStyle w:val="ListParagraph"/>
        <w:numPr>
          <w:ilvl w:val="0"/>
          <w:numId w:val="1"/>
        </w:numPr>
        <w:rPr>
          <w:b/>
        </w:rPr>
      </w:pPr>
      <w:r w:rsidRPr="0091010E">
        <w:rPr>
          <w:b/>
        </w:rPr>
        <w:t>Scope &amp; Decision-Making:</w:t>
      </w:r>
    </w:p>
    <w:p w:rsidR="00557ECF" w:rsidRPr="00557ECF" w:rsidRDefault="00557ECF" w:rsidP="00557ECF">
      <w:pPr>
        <w:pStyle w:val="ListParagraph"/>
        <w:numPr>
          <w:ilvl w:val="1"/>
          <w:numId w:val="1"/>
        </w:numPr>
        <w:rPr>
          <w:b/>
          <w:i/>
        </w:rPr>
      </w:pPr>
      <w:r>
        <w:t>Planning and implementation decisions will be made by the PCH sub-committee</w:t>
      </w:r>
      <w:r w:rsidR="002D7932">
        <w:t>.</w:t>
      </w:r>
    </w:p>
    <w:p w:rsidR="00557ECF" w:rsidRPr="00557ECF" w:rsidRDefault="00557ECF" w:rsidP="00557ECF">
      <w:pPr>
        <w:pStyle w:val="ListParagraph"/>
        <w:numPr>
          <w:ilvl w:val="1"/>
          <w:numId w:val="1"/>
        </w:numPr>
        <w:rPr>
          <w:b/>
          <w:i/>
        </w:rPr>
      </w:pPr>
      <w:r>
        <w:t>Creativity and innovation in the PCH sub-committee working groups will be encouraged and supported</w:t>
      </w:r>
      <w:r w:rsidRPr="002D7932">
        <w:t>, within the parameters established by the committee.</w:t>
      </w:r>
    </w:p>
    <w:p w:rsidR="00437F78" w:rsidRPr="00556F3D" w:rsidRDefault="00557ECF" w:rsidP="00556F3D">
      <w:pPr>
        <w:pStyle w:val="ListParagraph"/>
        <w:numPr>
          <w:ilvl w:val="1"/>
          <w:numId w:val="1"/>
        </w:numPr>
        <w:rPr>
          <w:b/>
        </w:rPr>
      </w:pPr>
      <w:r>
        <w:t>Decision-making will be by consensus, guided by evidence-informed practices whenever possible.</w:t>
      </w:r>
    </w:p>
    <w:p w:rsidR="00B26A15" w:rsidRDefault="00B26A15" w:rsidP="0091010E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Membership:</w:t>
      </w:r>
    </w:p>
    <w:p w:rsidR="00B26A15" w:rsidRPr="00B26A15" w:rsidRDefault="00B26A15" w:rsidP="00B26A15">
      <w:pPr>
        <w:pStyle w:val="ListParagraph"/>
        <w:numPr>
          <w:ilvl w:val="1"/>
          <w:numId w:val="1"/>
        </w:numPr>
        <w:rPr>
          <w:b/>
        </w:rPr>
      </w:pPr>
      <w:r>
        <w:t>Representation from NSDFP</w:t>
      </w:r>
    </w:p>
    <w:p w:rsidR="00B26A15" w:rsidRPr="00B26A15" w:rsidRDefault="00B26A15" w:rsidP="00B26A15">
      <w:pPr>
        <w:pStyle w:val="ListParagraph"/>
        <w:numPr>
          <w:ilvl w:val="1"/>
          <w:numId w:val="1"/>
        </w:numPr>
        <w:rPr>
          <w:b/>
        </w:rPr>
      </w:pPr>
      <w:r>
        <w:t>Representation from VCH</w:t>
      </w:r>
    </w:p>
    <w:p w:rsidR="008B6F82" w:rsidRPr="00A33888" w:rsidRDefault="00B26A15" w:rsidP="00A33888">
      <w:pPr>
        <w:pStyle w:val="ListParagraph"/>
        <w:numPr>
          <w:ilvl w:val="1"/>
          <w:numId w:val="1"/>
        </w:numPr>
        <w:rPr>
          <w:b/>
        </w:rPr>
      </w:pPr>
      <w:r>
        <w:t>Representation from others as necessary on an ad hoc basis</w:t>
      </w:r>
    </w:p>
    <w:sectPr w:rsidR="008B6F82" w:rsidRPr="00A33888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94A" w:rsidRDefault="00F1394A" w:rsidP="00CD1376">
      <w:pPr>
        <w:spacing w:after="0" w:line="240" w:lineRule="auto"/>
      </w:pPr>
      <w:r>
        <w:separator/>
      </w:r>
    </w:p>
  </w:endnote>
  <w:endnote w:type="continuationSeparator" w:id="0">
    <w:p w:rsidR="00F1394A" w:rsidRDefault="00F1394A" w:rsidP="00CD13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94A" w:rsidRDefault="00F1394A" w:rsidP="00CD1376">
      <w:pPr>
        <w:spacing w:after="0" w:line="240" w:lineRule="auto"/>
      </w:pPr>
      <w:r>
        <w:separator/>
      </w:r>
    </w:p>
  </w:footnote>
  <w:footnote w:type="continuationSeparator" w:id="0">
    <w:p w:rsidR="00F1394A" w:rsidRDefault="00F1394A" w:rsidP="00CD13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E0F" w:rsidRDefault="00470418" w:rsidP="00A97E0F">
    <w:pPr>
      <w:pStyle w:val="Header"/>
    </w:pPr>
    <w:r>
      <w:rPr>
        <w:noProof/>
        <w:lang w:val="en-US"/>
      </w:rPr>
      <w:drawing>
        <wp:inline distT="0" distB="0" distL="0" distR="0">
          <wp:extent cx="2124074" cy="3905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DoFP Croppe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9000" cy="3951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E0F">
      <w:t xml:space="preserve">                                 </w:t>
    </w:r>
    <w:r w:rsidR="002C55F7">
      <w:t xml:space="preserve">                              </w:t>
    </w:r>
    <w:r w:rsidR="00A97E0F">
      <w:t xml:space="preserve">        </w:t>
    </w:r>
    <w:r w:rsidR="00A97E0F">
      <w:rPr>
        <w:noProof/>
        <w:lang w:val="en-US"/>
      </w:rPr>
      <w:drawing>
        <wp:inline distT="0" distB="0" distL="0" distR="0">
          <wp:extent cx="1490164" cy="53632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9462" cy="5396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7E0F">
      <w:t xml:space="preserve"> </w:t>
    </w:r>
  </w:p>
  <w:p w:rsidR="00CD1376" w:rsidRDefault="00CD13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06E4C"/>
    <w:multiLevelType w:val="multilevel"/>
    <w:tmpl w:val="5B0C73A4"/>
    <w:lvl w:ilvl="0">
      <w:start w:val="1"/>
      <w:numFmt w:val="decimal"/>
      <w:lvlText w:val="%1.0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44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82"/>
    <w:rsid w:val="000476ED"/>
    <w:rsid w:val="00057839"/>
    <w:rsid w:val="00157016"/>
    <w:rsid w:val="001678AA"/>
    <w:rsid w:val="00203EDF"/>
    <w:rsid w:val="002815F7"/>
    <w:rsid w:val="002A6D47"/>
    <w:rsid w:val="002C55F7"/>
    <w:rsid w:val="002D278D"/>
    <w:rsid w:val="002D7932"/>
    <w:rsid w:val="0033595A"/>
    <w:rsid w:val="00437F78"/>
    <w:rsid w:val="00445581"/>
    <w:rsid w:val="00470418"/>
    <w:rsid w:val="004738BD"/>
    <w:rsid w:val="004B3E90"/>
    <w:rsid w:val="004F57E3"/>
    <w:rsid w:val="00556F3D"/>
    <w:rsid w:val="00557ECF"/>
    <w:rsid w:val="00685BC4"/>
    <w:rsid w:val="006E4884"/>
    <w:rsid w:val="007C71EF"/>
    <w:rsid w:val="00826A56"/>
    <w:rsid w:val="008B6F82"/>
    <w:rsid w:val="0091010E"/>
    <w:rsid w:val="0094130A"/>
    <w:rsid w:val="00961977"/>
    <w:rsid w:val="0097481B"/>
    <w:rsid w:val="00975F01"/>
    <w:rsid w:val="00992511"/>
    <w:rsid w:val="009A2EC6"/>
    <w:rsid w:val="009B4BD2"/>
    <w:rsid w:val="009F4225"/>
    <w:rsid w:val="00A33888"/>
    <w:rsid w:val="00A363EA"/>
    <w:rsid w:val="00A97E0F"/>
    <w:rsid w:val="00B07EFE"/>
    <w:rsid w:val="00B26A15"/>
    <w:rsid w:val="00B31750"/>
    <w:rsid w:val="00C25D9E"/>
    <w:rsid w:val="00C4054A"/>
    <w:rsid w:val="00C702BE"/>
    <w:rsid w:val="00C77D31"/>
    <w:rsid w:val="00C96FCA"/>
    <w:rsid w:val="00CC17A0"/>
    <w:rsid w:val="00CD1376"/>
    <w:rsid w:val="00CE6FAF"/>
    <w:rsid w:val="00D02B99"/>
    <w:rsid w:val="00D81CC1"/>
    <w:rsid w:val="00E73549"/>
    <w:rsid w:val="00F1394A"/>
    <w:rsid w:val="00F92F35"/>
    <w:rsid w:val="00FA7C63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76"/>
  </w:style>
  <w:style w:type="paragraph" w:styleId="Footer">
    <w:name w:val="footer"/>
    <w:basedOn w:val="Normal"/>
    <w:link w:val="FooterChar"/>
    <w:uiPriority w:val="99"/>
    <w:unhideWhenUsed/>
    <w:rsid w:val="00CD1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76"/>
  </w:style>
  <w:style w:type="paragraph" w:styleId="BalloonText">
    <w:name w:val="Balloon Text"/>
    <w:basedOn w:val="Normal"/>
    <w:link w:val="BalloonTextChar"/>
    <w:uiPriority w:val="99"/>
    <w:semiHidden/>
    <w:unhideWhenUsed/>
    <w:rsid w:val="00557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C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6F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1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376"/>
  </w:style>
  <w:style w:type="paragraph" w:styleId="Footer">
    <w:name w:val="footer"/>
    <w:basedOn w:val="Normal"/>
    <w:link w:val="FooterChar"/>
    <w:uiPriority w:val="99"/>
    <w:unhideWhenUsed/>
    <w:rsid w:val="00CD13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376"/>
  </w:style>
  <w:style w:type="paragraph" w:styleId="BalloonText">
    <w:name w:val="Balloon Text"/>
    <w:basedOn w:val="Normal"/>
    <w:link w:val="BalloonTextChar"/>
    <w:uiPriority w:val="99"/>
    <w:semiHidden/>
    <w:unhideWhenUsed/>
    <w:rsid w:val="00557E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E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EFC2C711.dotm</Template>
  <TotalTime>1</TotalTime>
  <Pages>1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BC Medical Association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Frowein</dc:creator>
  <cp:lastModifiedBy>Administrator</cp:lastModifiedBy>
  <cp:revision>2</cp:revision>
  <cp:lastPrinted>2016-10-13T19:29:00Z</cp:lastPrinted>
  <dcterms:created xsi:type="dcterms:W3CDTF">2017-05-25T16:33:00Z</dcterms:created>
  <dcterms:modified xsi:type="dcterms:W3CDTF">2017-05-25T16:33:00Z</dcterms:modified>
</cp:coreProperties>
</file>